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42A" w:rsidRPr="0083184B" w:rsidRDefault="001F0DFD">
      <w:pPr>
        <w:rPr>
          <w:b/>
        </w:rPr>
      </w:pPr>
      <w:r w:rsidRPr="0083184B">
        <w:rPr>
          <w:b/>
          <w:sz w:val="28"/>
        </w:rPr>
        <w:t xml:space="preserve">Wandeling Springendal vanaf </w:t>
      </w:r>
      <w:proofErr w:type="spellStart"/>
      <w:r w:rsidRPr="0083184B">
        <w:rPr>
          <w:b/>
          <w:sz w:val="28"/>
        </w:rPr>
        <w:t>Bels</w:t>
      </w:r>
      <w:proofErr w:type="spellEnd"/>
      <w:r w:rsidRPr="0083184B">
        <w:rPr>
          <w:b/>
          <w:sz w:val="28"/>
        </w:rPr>
        <w:t xml:space="preserve"> 12 km </w:t>
      </w:r>
      <w:r w:rsidR="00A34968">
        <w:rPr>
          <w:b/>
          <w:sz w:val="28"/>
        </w:rPr>
        <w:t>18-8-2018</w:t>
      </w:r>
      <w:bookmarkStart w:id="0" w:name="_GoBack"/>
      <w:bookmarkEnd w:id="0"/>
    </w:p>
    <w:p w:rsidR="001F0DFD" w:rsidRDefault="001F0DFD"/>
    <w:p w:rsidR="001F0DFD" w:rsidRDefault="001F0DFD"/>
    <w:p w:rsidR="001F0DFD" w:rsidRDefault="0083184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2E1B5" wp14:editId="0CF9A2D1">
                <wp:simplePos x="0" y="0"/>
                <wp:positionH relativeFrom="column">
                  <wp:posOffset>2209165</wp:posOffset>
                </wp:positionH>
                <wp:positionV relativeFrom="paragraph">
                  <wp:posOffset>1402534</wp:posOffset>
                </wp:positionV>
                <wp:extent cx="320040" cy="137160"/>
                <wp:effectExtent l="38100" t="0" r="22860" b="7239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3716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173.95pt;margin-top:110.45pt;width:25.2pt;height:10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" strokecolor="yellow" strokeweight="1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A89E1" wp14:editId="62A83921">
                <wp:simplePos x="0" y="0"/>
                <wp:positionH relativeFrom="column">
                  <wp:posOffset>595902</wp:posOffset>
                </wp:positionH>
                <wp:positionV relativeFrom="paragraph">
                  <wp:posOffset>1964236</wp:posOffset>
                </wp:positionV>
                <wp:extent cx="156754" cy="293915"/>
                <wp:effectExtent l="0" t="0" r="53340" b="4953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754" cy="29391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" o:spid="_x0000_s1026" type="#_x0000_t32" style="position:absolute;margin-left:46.9pt;margin-top:154.65pt;width:12.35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" strokecolor="yellow" strokeweight="1.25pt">
                <v:stroke endarrow="open"/>
              </v:shape>
            </w:pict>
          </mc:Fallback>
        </mc:AlternateContent>
      </w:r>
      <w:r w:rsidR="001F0DFD">
        <w:rPr>
          <w:noProof/>
        </w:rPr>
        <w:drawing>
          <wp:inline distT="0" distB="0" distL="0" distR="0" wp14:anchorId="36F4CC0A" wp14:editId="6E466D0E">
            <wp:extent cx="5760720" cy="3533846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D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DFD"/>
    <w:rsid w:val="00082456"/>
    <w:rsid w:val="001F0DFD"/>
    <w:rsid w:val="006E042A"/>
    <w:rsid w:val="00825992"/>
    <w:rsid w:val="0083184B"/>
    <w:rsid w:val="00A34968"/>
    <w:rsid w:val="00F7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0DF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0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0DF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0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Kip\Documents\Basis%20WOR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C76690F-E1FD-4989-A15F-4E0EF8635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Basis WORD</Template>
  <TotalTime>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Aggregatietoestanden</vt:lpstr>
    </vt:vector>
  </TitlesOfParts>
  <Company>Xvp8f-wj8j2-22bth-yhgxm-w2ytg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Aggregatietoestanden</dc:title>
  <dc:creator>Kip</dc:creator>
  <cp:lastModifiedBy>Kip</cp:lastModifiedBy>
  <cp:revision>3</cp:revision>
  <dcterms:created xsi:type="dcterms:W3CDTF">2018-07-16T11:17:00Z</dcterms:created>
  <dcterms:modified xsi:type="dcterms:W3CDTF">2018-08-19T14:46:00Z</dcterms:modified>
</cp:coreProperties>
</file>